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797" w:type="dxa"/>
        <w:tblInd w:w="-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0"/>
        <w:gridCol w:w="5387"/>
      </w:tblGrid>
      <w:tr w:rsidR="001D6433" w:rsidRPr="00D15826" w:rsidTr="00D264C0">
        <w:trPr>
          <w:trHeight w:val="269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6433" w:rsidRPr="00D15826" w:rsidRDefault="001D6433" w:rsidP="00EE3F82">
            <w:pPr>
              <w:jc w:val="center"/>
            </w:pPr>
            <w:r>
              <w:rPr>
                <w:noProof/>
                <w:lang w:eastAsia="hr-HR"/>
              </w:rPr>
              <w:pict>
                <v:group id="Group 10" o:spid="_x0000_s1026" style="position:absolute;left:0;text-align:left;margin-left:23.15pt;margin-top:63.15pt;width:65.45pt;height:37.5pt;z-index:251658240" coordsize="817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">
                  <v:rect id="AutoShape 7" o:spid="_x0000_s1027" style="position:absolute;width:815;height:5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  <o:lock v:ext="edit" aspectratio="t" text="t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817;height:5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">
                    <v:imagedata r:id="rId7" o:title="" chromakey="white"/>
                  </v:shape>
                </v:group>
              </w:pict>
            </w:r>
            <w:r w:rsidRPr="00D15826">
              <w:rPr>
                <w:noProof/>
                <w:lang w:eastAsia="hr-HR"/>
              </w:rPr>
              <w:pict>
                <v:shape id="Picture 9" o:spid="_x0000_i1025" type="#_x0000_t75" style="width:59.25pt;height:59.25pt;visibility:visible">
                  <v:imagedata r:id="rId8" o:title=""/>
                </v:shape>
              </w:pic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6433" w:rsidRPr="00D15826" w:rsidRDefault="001D6433" w:rsidP="00D264C0">
            <w:pPr>
              <w:jc w:val="left"/>
              <w:rPr>
                <w:rFonts w:ascii="UnizgDisplay Normal" w:hAnsi="UnizgDisplay Normal"/>
                <w:szCs w:val="24"/>
              </w:rPr>
            </w:pPr>
            <w:r w:rsidRPr="00D15826">
              <w:rPr>
                <w:rFonts w:ascii="UnizgDisplay Normal" w:hAnsi="UnizgDisplay Normal"/>
                <w:szCs w:val="24"/>
              </w:rPr>
              <w:t>Filozofski fakultet Sveučilišta u Zagrebu</w:t>
            </w:r>
          </w:p>
          <w:p w:rsidR="001D6433" w:rsidRPr="00D15826" w:rsidRDefault="001D6433" w:rsidP="00D264C0">
            <w:pPr>
              <w:jc w:val="left"/>
              <w:rPr>
                <w:rFonts w:ascii="UnizgDisplay Normal" w:hAnsi="UnizgDisplay Normal"/>
                <w:szCs w:val="24"/>
              </w:rPr>
            </w:pPr>
            <w:r w:rsidRPr="00D15826">
              <w:rPr>
                <w:rFonts w:ascii="UnizgDisplay Normal" w:hAnsi="UnizgDisplay Normal"/>
                <w:szCs w:val="24"/>
              </w:rPr>
              <w:t>Ivana Lučića 3</w:t>
            </w:r>
          </w:p>
          <w:p w:rsidR="001D6433" w:rsidRPr="00D15826" w:rsidRDefault="001D6433" w:rsidP="00D264C0">
            <w:pPr>
              <w:jc w:val="left"/>
            </w:pPr>
            <w:r w:rsidRPr="00D15826">
              <w:rPr>
                <w:rFonts w:ascii="UnizgDisplay Normal" w:hAnsi="UnizgDisplay Normal"/>
                <w:szCs w:val="24"/>
              </w:rPr>
              <w:t>10000 Zagreb</w:t>
            </w:r>
            <w:r w:rsidRPr="00D15826">
              <w:rPr>
                <w:noProof/>
                <w:lang w:eastAsia="hr-HR"/>
              </w:rPr>
              <w:t xml:space="preserve"> </w:t>
            </w:r>
          </w:p>
        </w:tc>
      </w:tr>
    </w:tbl>
    <w:p w:rsidR="001D6433" w:rsidRDefault="001D6433" w:rsidP="00D264C0">
      <w:r>
        <w:rPr>
          <w:noProof/>
          <w:lang w:eastAsia="hr-HR"/>
        </w:rPr>
        <w:t xml:space="preserve"> </w:t>
      </w:r>
    </w:p>
    <w:p w:rsidR="001D6433" w:rsidRDefault="001D6433" w:rsidP="002A3789">
      <w:pPr>
        <w:jc w:val="center"/>
        <w:rPr>
          <w:sz w:val="36"/>
          <w:szCs w:val="36"/>
        </w:rPr>
      </w:pPr>
      <w:r w:rsidRPr="00077827">
        <w:rPr>
          <w:sz w:val="36"/>
          <w:szCs w:val="36"/>
        </w:rPr>
        <w:t>Molba za izdavanje</w:t>
      </w:r>
      <w:r>
        <w:rPr>
          <w:sz w:val="36"/>
          <w:szCs w:val="36"/>
        </w:rPr>
        <w:t xml:space="preserve"> </w:t>
      </w:r>
    </w:p>
    <w:p w:rsidR="001D6433" w:rsidRDefault="001D6433" w:rsidP="002A3789">
      <w:pPr>
        <w:jc w:val="center"/>
        <w:rPr>
          <w:sz w:val="36"/>
          <w:szCs w:val="36"/>
        </w:rPr>
      </w:pPr>
      <w:r>
        <w:rPr>
          <w:sz w:val="36"/>
          <w:szCs w:val="36"/>
        </w:rPr>
        <w:t>n</w:t>
      </w:r>
      <w:r w:rsidRPr="00077827">
        <w:rPr>
          <w:sz w:val="36"/>
          <w:szCs w:val="36"/>
        </w:rPr>
        <w:t>arudžbenice</w:t>
      </w:r>
      <w:r>
        <w:rPr>
          <w:sz w:val="36"/>
          <w:szCs w:val="36"/>
        </w:rPr>
        <w:t xml:space="preserve">/ pokretanje postupka </w:t>
      </w:r>
      <w:r w:rsidRPr="00077827">
        <w:rPr>
          <w:sz w:val="36"/>
          <w:szCs w:val="36"/>
        </w:rPr>
        <w:t>nabav</w:t>
      </w:r>
      <w:r>
        <w:rPr>
          <w:sz w:val="36"/>
          <w:szCs w:val="36"/>
        </w:rPr>
        <w:t>e</w:t>
      </w:r>
      <w:r w:rsidRPr="00077827">
        <w:rPr>
          <w:sz w:val="36"/>
          <w:szCs w:val="36"/>
        </w:rPr>
        <w:t xml:space="preserve"> rob</w:t>
      </w:r>
      <w:r>
        <w:rPr>
          <w:sz w:val="36"/>
          <w:szCs w:val="36"/>
        </w:rPr>
        <w:t>a</w:t>
      </w:r>
      <w:r w:rsidRPr="00077827">
        <w:rPr>
          <w:sz w:val="36"/>
          <w:szCs w:val="36"/>
        </w:rPr>
        <w:t>, radova ili usluga</w:t>
      </w:r>
    </w:p>
    <w:p w:rsidR="001D6433" w:rsidRDefault="001D6433" w:rsidP="002A3789"/>
    <w:p w:rsidR="001D6433" w:rsidRDefault="001D6433" w:rsidP="002A3789"/>
    <w:p w:rsidR="001D6433" w:rsidRPr="00A14DE5" w:rsidRDefault="001D6433" w:rsidP="002A3789">
      <w:pPr>
        <w:rPr>
          <w:b/>
          <w:u w:val="single"/>
        </w:rPr>
      </w:pPr>
      <w:r w:rsidRPr="00A14DE5">
        <w:rPr>
          <w:b/>
          <w:u w:val="single"/>
        </w:rPr>
        <w:t>Podaci o naručitelju:</w:t>
      </w:r>
    </w:p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Odsjek/ Služba:</w:t>
      </w:r>
      <w:r>
        <w:rPr>
          <w:u w:val="single"/>
        </w:rPr>
        <w:t xml:space="preserve"> </w:t>
      </w:r>
    </w:p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Projekt:</w:t>
      </w:r>
      <w:r>
        <w:rPr>
          <w:u w:val="single"/>
        </w:rPr>
        <w:t xml:space="preserve"> </w:t>
      </w:r>
    </w:p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Šifra mjesta troška:</w:t>
      </w:r>
      <w:r>
        <w:rPr>
          <w:u w:val="single"/>
        </w:rPr>
        <w:t xml:space="preserve"> </w:t>
      </w:r>
    </w:p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Odgovorna osoba:</w:t>
      </w:r>
      <w:r>
        <w:rPr>
          <w:u w:val="single"/>
        </w:rPr>
        <w:t xml:space="preserve"> </w:t>
      </w:r>
    </w:p>
    <w:p w:rsidR="001D6433" w:rsidRDefault="001D6433" w:rsidP="002A3789"/>
    <w:p w:rsidR="001D6433" w:rsidRDefault="001D6433" w:rsidP="002A3789"/>
    <w:p w:rsidR="001D6433" w:rsidRDefault="001D6433" w:rsidP="002A3789">
      <w:pPr>
        <w:jc w:val="center"/>
      </w:pPr>
      <w:r>
        <w:t xml:space="preserve">Molim naslov </w:t>
      </w:r>
      <w:r w:rsidRPr="00905587">
        <w:rPr>
          <w:b/>
        </w:rPr>
        <w:t>da izda narudžbenicu/provede postupak bagatelne nabave</w:t>
      </w:r>
      <w:r>
        <w:t xml:space="preserve"> za potrebe</w:t>
      </w:r>
    </w:p>
    <w:p w:rsidR="001D6433" w:rsidRDefault="001D6433" w:rsidP="002A3789"/>
    <w:p w:rsidR="001D6433" w:rsidRDefault="001D6433" w:rsidP="002A3789"/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Opis robe, radova ili usluga:</w:t>
      </w:r>
      <w:r>
        <w:rPr>
          <w:u w:val="single"/>
        </w:rPr>
        <w:t xml:space="preserve"> </w:t>
      </w:r>
    </w:p>
    <w:p w:rsidR="001D6433" w:rsidRPr="00A14DE5" w:rsidRDefault="001D6433" w:rsidP="002A3789">
      <w:pPr>
        <w:rPr>
          <w:u w:val="single"/>
        </w:rPr>
      </w:pPr>
      <w:r>
        <w:rPr>
          <w:b/>
        </w:rPr>
        <w:t>Očekivani troškovi:</w:t>
      </w:r>
      <w:r>
        <w:rPr>
          <w:u w:val="single"/>
        </w:rPr>
        <w:t xml:space="preserve"> </w:t>
      </w:r>
    </w:p>
    <w:p w:rsidR="001D6433" w:rsidRPr="00A76D20" w:rsidRDefault="001D6433" w:rsidP="002A3789">
      <w:pPr>
        <w:rPr>
          <w:u w:val="single"/>
        </w:rPr>
      </w:pPr>
      <w:r>
        <w:rPr>
          <w:b/>
        </w:rPr>
        <w:t>Obrazloženje nabave:</w:t>
      </w:r>
      <w:r>
        <w:rPr>
          <w:u w:val="single"/>
        </w:rPr>
        <w:t xml:space="preserve"> </w:t>
      </w:r>
    </w:p>
    <w:p w:rsidR="001D6433" w:rsidRDefault="001D6433" w:rsidP="002A3789"/>
    <w:p w:rsidR="001D6433" w:rsidRDefault="001D6433" w:rsidP="002A3789"/>
    <w:p w:rsidR="001D6433" w:rsidRPr="00A14DE5" w:rsidRDefault="001D6433" w:rsidP="002A3789"/>
    <w:p w:rsidR="001D6433" w:rsidRPr="00A14DE5" w:rsidRDefault="001D6433" w:rsidP="002A3789">
      <w:pPr>
        <w:rPr>
          <w:b/>
          <w:u w:val="single"/>
        </w:rPr>
      </w:pPr>
      <w:r w:rsidRPr="00A14DE5">
        <w:rPr>
          <w:b/>
          <w:u w:val="single"/>
        </w:rPr>
        <w:t xml:space="preserve">Podaci o </w:t>
      </w:r>
      <w:r>
        <w:rPr>
          <w:b/>
          <w:u w:val="single"/>
        </w:rPr>
        <w:t>dobavljaču</w:t>
      </w:r>
      <w:r w:rsidRPr="00A14DE5">
        <w:rPr>
          <w:b/>
          <w:u w:val="single"/>
        </w:rPr>
        <w:t>:</w:t>
      </w:r>
    </w:p>
    <w:p w:rsidR="001D6433" w:rsidRPr="00A14DE5" w:rsidRDefault="001D6433" w:rsidP="002A3789">
      <w:pPr>
        <w:rPr>
          <w:u w:val="single"/>
        </w:rPr>
      </w:pPr>
      <w:r w:rsidRPr="00A14DE5">
        <w:rPr>
          <w:b/>
        </w:rPr>
        <w:t>Naziv dobavljača:</w:t>
      </w:r>
      <w:r>
        <w:rPr>
          <w:u w:val="single"/>
        </w:rPr>
        <w:t xml:space="preserve"> </w:t>
      </w:r>
    </w:p>
    <w:p w:rsidR="001D6433" w:rsidRDefault="001D6433" w:rsidP="002A3789">
      <w:pPr>
        <w:rPr>
          <w:u w:val="single"/>
        </w:rPr>
      </w:pPr>
      <w:r>
        <w:rPr>
          <w:b/>
        </w:rPr>
        <w:t>Adresa:</w:t>
      </w:r>
      <w:r>
        <w:rPr>
          <w:u w:val="single"/>
        </w:rPr>
        <w:t xml:space="preserve"> </w:t>
      </w:r>
    </w:p>
    <w:p w:rsidR="001D6433" w:rsidRPr="008661FA" w:rsidRDefault="001D6433" w:rsidP="002A3789">
      <w:pPr>
        <w:rPr>
          <w:u w:val="single"/>
        </w:rPr>
      </w:pPr>
      <w:r>
        <w:rPr>
          <w:b/>
        </w:rPr>
        <w:t>OIB:</w:t>
      </w:r>
      <w:r>
        <w:rPr>
          <w:u w:val="single"/>
        </w:rPr>
        <w:t xml:space="preserve"> </w:t>
      </w:r>
    </w:p>
    <w:p w:rsidR="001D6433" w:rsidRDefault="001D6433" w:rsidP="002A3789">
      <w:bookmarkStart w:id="0" w:name="_GoBack"/>
      <w:bookmarkEnd w:id="0"/>
    </w:p>
    <w:p w:rsidR="001D6433" w:rsidRDefault="001D6433" w:rsidP="002A3789"/>
    <w:p w:rsidR="001D6433" w:rsidRDefault="001D6433" w:rsidP="002A3789">
      <w:pPr>
        <w:rPr>
          <w:b/>
          <w:u w:val="single"/>
        </w:rPr>
      </w:pPr>
      <w:r>
        <w:rPr>
          <w:b/>
          <w:u w:val="single"/>
        </w:rPr>
        <w:t>Prilozi (tehnička specifikacija ili ponude):</w:t>
      </w:r>
    </w:p>
    <w:p w:rsidR="001D6433" w:rsidRPr="008661FA" w:rsidRDefault="001D6433" w:rsidP="002A3789">
      <w:pPr>
        <w:pStyle w:val="ListParagraph"/>
        <w:numPr>
          <w:ilvl w:val="0"/>
          <w:numId w:val="23"/>
        </w:numPr>
        <w:rPr>
          <w:b/>
        </w:rPr>
      </w:pPr>
      <w:r>
        <w:rPr>
          <w:b/>
          <w:u w:val="single"/>
        </w:rPr>
        <w:t xml:space="preserve"> </w:t>
      </w:r>
    </w:p>
    <w:p w:rsidR="001D6433" w:rsidRPr="008661FA" w:rsidRDefault="001D6433" w:rsidP="002A3789">
      <w:pPr>
        <w:pStyle w:val="ListParagraph"/>
        <w:numPr>
          <w:ilvl w:val="0"/>
          <w:numId w:val="23"/>
        </w:numPr>
        <w:rPr>
          <w:b/>
        </w:rPr>
      </w:pPr>
      <w:r>
        <w:rPr>
          <w:u w:val="single"/>
        </w:rPr>
        <w:t xml:space="preserve"> </w:t>
      </w:r>
    </w:p>
    <w:p w:rsidR="001D6433" w:rsidRPr="008661FA" w:rsidRDefault="001D6433" w:rsidP="002A3789">
      <w:pPr>
        <w:pStyle w:val="ListParagraph"/>
        <w:numPr>
          <w:ilvl w:val="0"/>
          <w:numId w:val="23"/>
        </w:numPr>
        <w:rPr>
          <w:b/>
        </w:rPr>
      </w:pPr>
      <w:r>
        <w:rPr>
          <w:u w:val="single"/>
        </w:rPr>
        <w:t xml:space="preserve"> </w:t>
      </w:r>
    </w:p>
    <w:p w:rsidR="001D6433" w:rsidRDefault="001D6433" w:rsidP="002A3789"/>
    <w:p w:rsidR="001D6433" w:rsidRDefault="001D6433" w:rsidP="002A3789"/>
    <w:p w:rsidR="001D6433" w:rsidRDefault="001D6433" w:rsidP="002A3789"/>
    <w:p w:rsidR="001D6433" w:rsidRPr="007E15EC" w:rsidRDefault="001D6433" w:rsidP="002A3789">
      <w:pPr>
        <w:ind w:left="3540" w:firstLine="708"/>
        <w:jc w:val="center"/>
        <w:rPr>
          <w:b/>
        </w:rPr>
      </w:pPr>
      <w:r>
        <w:rPr>
          <w:b/>
        </w:rPr>
        <w:t xml:space="preserve">1. </w:t>
      </w:r>
      <w:r w:rsidRPr="007E15EC">
        <w:rPr>
          <w:b/>
        </w:rPr>
        <w:t>Potpis naručitelja:</w:t>
      </w:r>
    </w:p>
    <w:p w:rsidR="001D6433" w:rsidRDefault="001D6433" w:rsidP="002A3789"/>
    <w:p w:rsidR="001D6433" w:rsidRDefault="001D6433" w:rsidP="002A3789"/>
    <w:p w:rsidR="001D6433" w:rsidRDefault="001D6433" w:rsidP="002A3789"/>
    <w:p w:rsidR="001D6433" w:rsidRPr="00625343" w:rsidRDefault="001D6433" w:rsidP="002A3789">
      <w:pPr>
        <w:rPr>
          <w:b/>
        </w:rPr>
      </w:pPr>
      <w:r>
        <w:rPr>
          <w:b/>
        </w:rPr>
        <w:t xml:space="preserve">2. </w:t>
      </w:r>
      <w:r w:rsidRPr="00625343">
        <w:rPr>
          <w:b/>
        </w:rPr>
        <w:t>Planer – analitičar:</w:t>
      </w:r>
      <w:r w:rsidRPr="00625343">
        <w:rPr>
          <w:b/>
        </w:rPr>
        <w:tab/>
      </w:r>
      <w:r w:rsidRPr="00625343">
        <w:rPr>
          <w:b/>
        </w:rPr>
        <w:tab/>
      </w:r>
      <w:r w:rsidRPr="00625343">
        <w:rPr>
          <w:b/>
        </w:rPr>
        <w:tab/>
      </w:r>
      <w:r w:rsidRPr="00625343">
        <w:rPr>
          <w:b/>
        </w:rPr>
        <w:tab/>
      </w:r>
      <w:r w:rsidRPr="00625343">
        <w:rPr>
          <w:b/>
        </w:rPr>
        <w:tab/>
      </w:r>
      <w:r w:rsidRPr="00625343">
        <w:rPr>
          <w:b/>
        </w:rPr>
        <w:tab/>
      </w:r>
      <w:r>
        <w:rPr>
          <w:b/>
        </w:rPr>
        <w:t xml:space="preserve">3. </w:t>
      </w:r>
      <w:r w:rsidRPr="00625343">
        <w:rPr>
          <w:b/>
        </w:rPr>
        <w:t>Ured za javnu nabavu:</w:t>
      </w:r>
    </w:p>
    <w:p w:rsidR="001D6433" w:rsidRPr="002A3789" w:rsidRDefault="001D6433" w:rsidP="002A3789"/>
    <w:p w:rsidR="001D6433" w:rsidRPr="002A3789" w:rsidRDefault="001D6433" w:rsidP="002A3789"/>
    <w:p w:rsidR="001D6433" w:rsidRDefault="001D6433" w:rsidP="002A3789"/>
    <w:p w:rsidR="001D6433" w:rsidRPr="002A3789" w:rsidRDefault="001D6433" w:rsidP="002A3789"/>
    <w:p w:rsidR="001D6433" w:rsidRDefault="001D6433" w:rsidP="002A3789">
      <w:pPr>
        <w:rPr>
          <w:b/>
        </w:rPr>
      </w:pPr>
      <w:r>
        <w:rPr>
          <w:b/>
        </w:rPr>
        <w:t xml:space="preserve">4. </w:t>
      </w:r>
      <w:r w:rsidRPr="00625343">
        <w:rPr>
          <w:b/>
        </w:rPr>
        <w:t>Šef računovodstveno-financijske službe:</w:t>
      </w:r>
    </w:p>
    <w:p w:rsidR="001D6433" w:rsidRPr="002A3789" w:rsidRDefault="001D6433" w:rsidP="002A3789"/>
    <w:p w:rsidR="001D6433" w:rsidRDefault="001D6433" w:rsidP="002A3789"/>
    <w:p w:rsidR="001D6433" w:rsidRDefault="001D6433" w:rsidP="002A3789"/>
    <w:p w:rsidR="001D6433" w:rsidRDefault="001D6433" w:rsidP="002A3789"/>
    <w:sectPr w:rsidR="001D6433" w:rsidSect="004437A0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pgNumType w:start="1" w:chapSep="em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433" w:rsidRDefault="001D6433" w:rsidP="007E0375">
      <w:r>
        <w:separator/>
      </w:r>
    </w:p>
  </w:endnote>
  <w:endnote w:type="continuationSeparator" w:id="0">
    <w:p w:rsidR="001D6433" w:rsidRDefault="001D6433" w:rsidP="007E03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UnizgDisplay Normal">
    <w:panose1 w:val="00000000000000000000"/>
    <w:charset w:val="00"/>
    <w:family w:val="modern"/>
    <w:notTrueType/>
    <w:pitch w:val="variable"/>
    <w:sig w:usb0="A000002F" w:usb1="5000206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433" w:rsidRDefault="001D6433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1D6433" w:rsidRDefault="001D6433" w:rsidP="004437A0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433" w:rsidRDefault="001D6433" w:rsidP="007E0375">
      <w:r>
        <w:separator/>
      </w:r>
    </w:p>
  </w:footnote>
  <w:footnote w:type="continuationSeparator" w:id="0">
    <w:p w:rsidR="001D6433" w:rsidRDefault="001D6433" w:rsidP="007E03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433" w:rsidRDefault="001D6433" w:rsidP="00D15826">
    <w:pPr>
      <w:pStyle w:val="Header"/>
      <w:tabs>
        <w:tab w:val="clear" w:pos="4536"/>
      </w:tabs>
    </w:pPr>
    <w:r>
      <w:t>Filozofski fakultet Sveučilišta u Zagrebu</w:t>
    </w:r>
    <w:r>
      <w:tab/>
      <w:t>Obrazac 2.1</w:t>
    </w:r>
  </w:p>
  <w:p w:rsidR="001D6433" w:rsidRPr="004D4546" w:rsidRDefault="001D6433" w:rsidP="004D454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433" w:rsidRDefault="001D6433" w:rsidP="00D15826">
    <w:pPr>
      <w:pStyle w:val="Header"/>
      <w:tabs>
        <w:tab w:val="clear" w:pos="4536"/>
      </w:tabs>
    </w:pPr>
    <w:r>
      <w:t>Filozofski fakultet Sveučilišta u Zagrebu</w:t>
    </w:r>
    <w:r>
      <w:tab/>
      <w:t>Obrazac 2.1</w:t>
    </w:r>
  </w:p>
  <w:p w:rsidR="001D6433" w:rsidRPr="002A3789" w:rsidRDefault="001D6433" w:rsidP="002A378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64BE4"/>
    <w:multiLevelType w:val="hybridMultilevel"/>
    <w:tmpl w:val="62802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72069"/>
    <w:multiLevelType w:val="hybridMultilevel"/>
    <w:tmpl w:val="3998EA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B622C"/>
    <w:multiLevelType w:val="hybridMultilevel"/>
    <w:tmpl w:val="C05C04A0"/>
    <w:lvl w:ilvl="0" w:tplc="014896D4">
      <w:start w:val="1"/>
      <w:numFmt w:val="decimal"/>
      <w:pStyle w:val="Heading3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AF13A9"/>
    <w:multiLevelType w:val="hybridMultilevel"/>
    <w:tmpl w:val="DA2EB9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20B9A"/>
    <w:multiLevelType w:val="hybridMultilevel"/>
    <w:tmpl w:val="77F8C298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20941C9"/>
    <w:multiLevelType w:val="hybridMultilevel"/>
    <w:tmpl w:val="9BBA9C6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54670D5"/>
    <w:multiLevelType w:val="hybridMultilevel"/>
    <w:tmpl w:val="DB6C5DDE"/>
    <w:lvl w:ilvl="0" w:tplc="C1601AA4">
      <w:start w:val="1"/>
      <w:numFmt w:val="decimal"/>
      <w:pStyle w:val="Heading2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E021CAD"/>
    <w:multiLevelType w:val="hybridMultilevel"/>
    <w:tmpl w:val="935A767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4D592C"/>
    <w:multiLevelType w:val="hybridMultilevel"/>
    <w:tmpl w:val="62224510"/>
    <w:lvl w:ilvl="0" w:tplc="956843A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42A1581F"/>
    <w:multiLevelType w:val="hybridMultilevel"/>
    <w:tmpl w:val="E24890C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AD16BDC"/>
    <w:multiLevelType w:val="hybridMultilevel"/>
    <w:tmpl w:val="62224510"/>
    <w:lvl w:ilvl="0" w:tplc="956843A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55F55A5E"/>
    <w:multiLevelType w:val="hybridMultilevel"/>
    <w:tmpl w:val="0BD8DB58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4C06650"/>
    <w:multiLevelType w:val="hybridMultilevel"/>
    <w:tmpl w:val="EA8EEDE4"/>
    <w:lvl w:ilvl="0" w:tplc="5330AC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912607"/>
    <w:multiLevelType w:val="hybridMultilevel"/>
    <w:tmpl w:val="18EA1A34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E4053C9"/>
    <w:multiLevelType w:val="hybridMultilevel"/>
    <w:tmpl w:val="D86E718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1290293"/>
    <w:multiLevelType w:val="hybridMultilevel"/>
    <w:tmpl w:val="6BF8A97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2"/>
  </w:num>
  <w:num w:numId="5">
    <w:abstractNumId w:val="6"/>
  </w:num>
  <w:num w:numId="6">
    <w:abstractNumId w:val="2"/>
    <w:lvlOverride w:ilvl="0">
      <w:startOverride w:val="1"/>
    </w:lvlOverride>
  </w:num>
  <w:num w:numId="7">
    <w:abstractNumId w:val="8"/>
  </w:num>
  <w:num w:numId="8">
    <w:abstractNumId w:val="2"/>
    <w:lvlOverride w:ilvl="0">
      <w:startOverride w:val="1"/>
    </w:lvlOverride>
  </w:num>
  <w:num w:numId="9">
    <w:abstractNumId w:val="7"/>
  </w:num>
  <w:num w:numId="10">
    <w:abstractNumId w:val="10"/>
  </w:num>
  <w:num w:numId="11">
    <w:abstractNumId w:val="2"/>
    <w:lvlOverride w:ilvl="0">
      <w:startOverride w:val="1"/>
    </w:lvlOverride>
  </w:num>
  <w:num w:numId="12">
    <w:abstractNumId w:val="4"/>
  </w:num>
  <w:num w:numId="13">
    <w:abstractNumId w:val="2"/>
    <w:lvlOverride w:ilvl="0">
      <w:startOverride w:val="1"/>
    </w:lvlOverride>
  </w:num>
  <w:num w:numId="14">
    <w:abstractNumId w:val="9"/>
  </w:num>
  <w:num w:numId="15">
    <w:abstractNumId w:val="13"/>
  </w:num>
  <w:num w:numId="16">
    <w:abstractNumId w:val="2"/>
    <w:lvlOverride w:ilvl="0">
      <w:startOverride w:val="1"/>
    </w:lvlOverride>
  </w:num>
  <w:num w:numId="17">
    <w:abstractNumId w:val="14"/>
  </w:num>
  <w:num w:numId="18">
    <w:abstractNumId w:val="2"/>
    <w:lvlOverride w:ilvl="0">
      <w:startOverride w:val="1"/>
    </w:lvlOverride>
  </w:num>
  <w:num w:numId="19">
    <w:abstractNumId w:val="3"/>
  </w:num>
  <w:num w:numId="20">
    <w:abstractNumId w:val="0"/>
  </w:num>
  <w:num w:numId="21">
    <w:abstractNumId w:val="1"/>
  </w:num>
  <w:num w:numId="22">
    <w:abstractNumId w:val="2"/>
    <w:lvlOverride w:ilvl="0">
      <w:startOverride w:val="1"/>
    </w:lvlOverride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6FED"/>
    <w:rsid w:val="00013954"/>
    <w:rsid w:val="00024A29"/>
    <w:rsid w:val="00042E3C"/>
    <w:rsid w:val="00077827"/>
    <w:rsid w:val="00094BA8"/>
    <w:rsid w:val="000A3835"/>
    <w:rsid w:val="000E2D8D"/>
    <w:rsid w:val="001113AA"/>
    <w:rsid w:val="00156C27"/>
    <w:rsid w:val="001725E9"/>
    <w:rsid w:val="00176012"/>
    <w:rsid w:val="001A11E9"/>
    <w:rsid w:val="001C79DB"/>
    <w:rsid w:val="001D2B74"/>
    <w:rsid w:val="001D6433"/>
    <w:rsid w:val="001E4CDA"/>
    <w:rsid w:val="001E56C2"/>
    <w:rsid w:val="001F69AA"/>
    <w:rsid w:val="00205602"/>
    <w:rsid w:val="00214C03"/>
    <w:rsid w:val="00216462"/>
    <w:rsid w:val="002249DA"/>
    <w:rsid w:val="00242934"/>
    <w:rsid w:val="00244B5B"/>
    <w:rsid w:val="00252A6A"/>
    <w:rsid w:val="002661A2"/>
    <w:rsid w:val="0026692D"/>
    <w:rsid w:val="00267746"/>
    <w:rsid w:val="002A3789"/>
    <w:rsid w:val="002A4A7A"/>
    <w:rsid w:val="002C4BB6"/>
    <w:rsid w:val="003071F6"/>
    <w:rsid w:val="0031284C"/>
    <w:rsid w:val="00314146"/>
    <w:rsid w:val="00323007"/>
    <w:rsid w:val="0033386B"/>
    <w:rsid w:val="00363B4E"/>
    <w:rsid w:val="00376B53"/>
    <w:rsid w:val="00394420"/>
    <w:rsid w:val="0039653C"/>
    <w:rsid w:val="003A33B0"/>
    <w:rsid w:val="00407E2F"/>
    <w:rsid w:val="00432844"/>
    <w:rsid w:val="004437A0"/>
    <w:rsid w:val="004460E9"/>
    <w:rsid w:val="00447EDE"/>
    <w:rsid w:val="00472A4C"/>
    <w:rsid w:val="00472BFD"/>
    <w:rsid w:val="00484A94"/>
    <w:rsid w:val="00486250"/>
    <w:rsid w:val="00490E69"/>
    <w:rsid w:val="004A56B0"/>
    <w:rsid w:val="004B1450"/>
    <w:rsid w:val="004C2EAF"/>
    <w:rsid w:val="004D4546"/>
    <w:rsid w:val="004D7CF5"/>
    <w:rsid w:val="004E013D"/>
    <w:rsid w:val="004E6A18"/>
    <w:rsid w:val="004F7587"/>
    <w:rsid w:val="00504F83"/>
    <w:rsid w:val="0051375D"/>
    <w:rsid w:val="005211B0"/>
    <w:rsid w:val="005217F1"/>
    <w:rsid w:val="005321E9"/>
    <w:rsid w:val="005519D5"/>
    <w:rsid w:val="00554F5F"/>
    <w:rsid w:val="00556068"/>
    <w:rsid w:val="005612C8"/>
    <w:rsid w:val="005B175D"/>
    <w:rsid w:val="005D0FAA"/>
    <w:rsid w:val="005F70CF"/>
    <w:rsid w:val="00604B1A"/>
    <w:rsid w:val="0061302D"/>
    <w:rsid w:val="00625343"/>
    <w:rsid w:val="00625E73"/>
    <w:rsid w:val="00636611"/>
    <w:rsid w:val="00637ADF"/>
    <w:rsid w:val="006667A3"/>
    <w:rsid w:val="00692F66"/>
    <w:rsid w:val="006B77D3"/>
    <w:rsid w:val="006B7B06"/>
    <w:rsid w:val="006F7988"/>
    <w:rsid w:val="00714D9A"/>
    <w:rsid w:val="00716D2A"/>
    <w:rsid w:val="00716FED"/>
    <w:rsid w:val="007330AF"/>
    <w:rsid w:val="00742D1F"/>
    <w:rsid w:val="007715C0"/>
    <w:rsid w:val="00776DC7"/>
    <w:rsid w:val="00790EF7"/>
    <w:rsid w:val="00797346"/>
    <w:rsid w:val="007A3E4F"/>
    <w:rsid w:val="007B34CF"/>
    <w:rsid w:val="007B6552"/>
    <w:rsid w:val="007B7E89"/>
    <w:rsid w:val="007E0375"/>
    <w:rsid w:val="007E1067"/>
    <w:rsid w:val="007E15EC"/>
    <w:rsid w:val="008041CC"/>
    <w:rsid w:val="00815C81"/>
    <w:rsid w:val="00827FD6"/>
    <w:rsid w:val="00833576"/>
    <w:rsid w:val="00845FC9"/>
    <w:rsid w:val="00864044"/>
    <w:rsid w:val="008661FA"/>
    <w:rsid w:val="00886C9B"/>
    <w:rsid w:val="008A53D1"/>
    <w:rsid w:val="008A54C3"/>
    <w:rsid w:val="008B022A"/>
    <w:rsid w:val="008D1718"/>
    <w:rsid w:val="008F052B"/>
    <w:rsid w:val="00903AB3"/>
    <w:rsid w:val="00905587"/>
    <w:rsid w:val="00906FA3"/>
    <w:rsid w:val="00910F85"/>
    <w:rsid w:val="00911893"/>
    <w:rsid w:val="00911D26"/>
    <w:rsid w:val="0091286A"/>
    <w:rsid w:val="00914C9B"/>
    <w:rsid w:val="00916E3E"/>
    <w:rsid w:val="00917439"/>
    <w:rsid w:val="00922BD4"/>
    <w:rsid w:val="00953E3E"/>
    <w:rsid w:val="00956731"/>
    <w:rsid w:val="00971879"/>
    <w:rsid w:val="009719A6"/>
    <w:rsid w:val="009725A8"/>
    <w:rsid w:val="00981CC9"/>
    <w:rsid w:val="00983820"/>
    <w:rsid w:val="00996C56"/>
    <w:rsid w:val="009A33E8"/>
    <w:rsid w:val="009B7E80"/>
    <w:rsid w:val="009C06EB"/>
    <w:rsid w:val="009E029E"/>
    <w:rsid w:val="009E2887"/>
    <w:rsid w:val="009F0E25"/>
    <w:rsid w:val="009F1110"/>
    <w:rsid w:val="009F123F"/>
    <w:rsid w:val="009F4CCB"/>
    <w:rsid w:val="00A00C2D"/>
    <w:rsid w:val="00A14DE5"/>
    <w:rsid w:val="00A260EC"/>
    <w:rsid w:val="00A56F7E"/>
    <w:rsid w:val="00A71D4B"/>
    <w:rsid w:val="00A76D20"/>
    <w:rsid w:val="00A8116B"/>
    <w:rsid w:val="00A83AC7"/>
    <w:rsid w:val="00A93963"/>
    <w:rsid w:val="00AA2328"/>
    <w:rsid w:val="00AA470E"/>
    <w:rsid w:val="00AA4735"/>
    <w:rsid w:val="00AB0644"/>
    <w:rsid w:val="00AB1814"/>
    <w:rsid w:val="00AB484D"/>
    <w:rsid w:val="00AC798E"/>
    <w:rsid w:val="00AD4F24"/>
    <w:rsid w:val="00AE1638"/>
    <w:rsid w:val="00AF7B68"/>
    <w:rsid w:val="00B06BE0"/>
    <w:rsid w:val="00B135F1"/>
    <w:rsid w:val="00B36732"/>
    <w:rsid w:val="00B5416D"/>
    <w:rsid w:val="00B624E0"/>
    <w:rsid w:val="00B74BB6"/>
    <w:rsid w:val="00B74CC5"/>
    <w:rsid w:val="00B80F02"/>
    <w:rsid w:val="00B8613A"/>
    <w:rsid w:val="00B866D7"/>
    <w:rsid w:val="00B97857"/>
    <w:rsid w:val="00BA6BEB"/>
    <w:rsid w:val="00BB53C0"/>
    <w:rsid w:val="00BC7272"/>
    <w:rsid w:val="00BC73D3"/>
    <w:rsid w:val="00BD4070"/>
    <w:rsid w:val="00BF3F1B"/>
    <w:rsid w:val="00C05F5C"/>
    <w:rsid w:val="00C30D62"/>
    <w:rsid w:val="00C35EDC"/>
    <w:rsid w:val="00C57FA1"/>
    <w:rsid w:val="00C71206"/>
    <w:rsid w:val="00C723C0"/>
    <w:rsid w:val="00CA38C6"/>
    <w:rsid w:val="00CB4D64"/>
    <w:rsid w:val="00CD0826"/>
    <w:rsid w:val="00CD4870"/>
    <w:rsid w:val="00CF198B"/>
    <w:rsid w:val="00D000CE"/>
    <w:rsid w:val="00D157AF"/>
    <w:rsid w:val="00D15826"/>
    <w:rsid w:val="00D17C1C"/>
    <w:rsid w:val="00D264C0"/>
    <w:rsid w:val="00D26C39"/>
    <w:rsid w:val="00D301E2"/>
    <w:rsid w:val="00D36603"/>
    <w:rsid w:val="00D4794D"/>
    <w:rsid w:val="00D50A5B"/>
    <w:rsid w:val="00D51865"/>
    <w:rsid w:val="00D52ED8"/>
    <w:rsid w:val="00D562BF"/>
    <w:rsid w:val="00D7601B"/>
    <w:rsid w:val="00D80CC7"/>
    <w:rsid w:val="00D93953"/>
    <w:rsid w:val="00DC5B1A"/>
    <w:rsid w:val="00DD5DEF"/>
    <w:rsid w:val="00DD72B1"/>
    <w:rsid w:val="00DE6E86"/>
    <w:rsid w:val="00DF7FBD"/>
    <w:rsid w:val="00E0064E"/>
    <w:rsid w:val="00E23914"/>
    <w:rsid w:val="00E3322B"/>
    <w:rsid w:val="00E61F46"/>
    <w:rsid w:val="00E66D1D"/>
    <w:rsid w:val="00EA1423"/>
    <w:rsid w:val="00EE3F82"/>
    <w:rsid w:val="00EE7F4D"/>
    <w:rsid w:val="00F0693B"/>
    <w:rsid w:val="00F10BCA"/>
    <w:rsid w:val="00F1216C"/>
    <w:rsid w:val="00F1694D"/>
    <w:rsid w:val="00F2660D"/>
    <w:rsid w:val="00F30F9C"/>
    <w:rsid w:val="00F3428F"/>
    <w:rsid w:val="00F50C41"/>
    <w:rsid w:val="00F56084"/>
    <w:rsid w:val="00F6191D"/>
    <w:rsid w:val="00F658F9"/>
    <w:rsid w:val="00F67B2B"/>
    <w:rsid w:val="00F715F3"/>
    <w:rsid w:val="00F8786D"/>
    <w:rsid w:val="00FB13CA"/>
    <w:rsid w:val="00FE71A9"/>
    <w:rsid w:val="00FF5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5C0"/>
    <w:pPr>
      <w:jc w:val="both"/>
    </w:pPr>
    <w:rPr>
      <w:color w:val="000000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72BFD"/>
    <w:pPr>
      <w:keepNext/>
      <w:keepLines/>
      <w:spacing w:before="480" w:line="276" w:lineRule="auto"/>
      <w:outlineLvl w:val="0"/>
    </w:pPr>
    <w:rPr>
      <w:rFonts w:eastAsia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72BFD"/>
    <w:pPr>
      <w:keepNext/>
      <w:keepLines/>
      <w:numPr>
        <w:numId w:val="5"/>
      </w:numPr>
      <w:spacing w:before="40" w:line="276" w:lineRule="auto"/>
      <w:outlineLvl w:val="1"/>
    </w:pPr>
    <w:rPr>
      <w:rFonts w:eastAsia="Times New Roman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437A0"/>
    <w:pPr>
      <w:keepNext/>
      <w:keepLines/>
      <w:numPr>
        <w:numId w:val="4"/>
      </w:numPr>
      <w:spacing w:before="40" w:line="276" w:lineRule="auto"/>
      <w:outlineLvl w:val="2"/>
    </w:pPr>
    <w:rPr>
      <w:rFonts w:eastAsia="Times New Roman"/>
      <w:b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490E69"/>
    <w:pPr>
      <w:keepNext/>
      <w:keepLines/>
      <w:spacing w:before="40"/>
      <w:outlineLvl w:val="3"/>
    </w:pPr>
    <w:rPr>
      <w:rFonts w:eastAsia="Times New Roman"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72BFD"/>
    <w:rPr>
      <w:rFonts w:eastAsia="Times New Roman" w:cs="Times New Roman"/>
      <w:b/>
      <w:bCs/>
      <w:color w:val="00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72BFD"/>
    <w:rPr>
      <w:rFonts w:eastAsia="Times New Roman" w:cs="Times New Roman"/>
      <w:b/>
      <w:color w:val="00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72BFD"/>
    <w:rPr>
      <w:rFonts w:eastAsia="Times New Roman" w:cs="Times New Roman"/>
      <w:b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90E69"/>
    <w:rPr>
      <w:rFonts w:ascii="Times New Roman" w:hAnsi="Times New Roman" w:cs="Times New Roman"/>
      <w:iCs/>
      <w:sz w:val="24"/>
    </w:rPr>
  </w:style>
  <w:style w:type="table" w:styleId="TableGrid">
    <w:name w:val="Table Grid"/>
    <w:basedOn w:val="TableNormal"/>
    <w:uiPriority w:val="99"/>
    <w:rsid w:val="00407E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99"/>
    <w:rsid w:val="007E037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rsid w:val="007E0375"/>
    <w:pPr>
      <w:spacing w:after="100"/>
      <w:ind w:left="480"/>
    </w:pPr>
  </w:style>
  <w:style w:type="character" w:styleId="Hyperlink">
    <w:name w:val="Hyperlink"/>
    <w:basedOn w:val="DefaultParagraphFont"/>
    <w:uiPriority w:val="99"/>
    <w:rsid w:val="007E0375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7E037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E0375"/>
    <w:rPr>
      <w:rFonts w:cs="Times New Roman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rsid w:val="007E037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E0375"/>
    <w:rPr>
      <w:rFonts w:cs="Times New Roman"/>
      <w:color w:val="000000"/>
      <w:sz w:val="22"/>
      <w:szCs w:val="22"/>
    </w:rPr>
  </w:style>
  <w:style w:type="paragraph" w:styleId="ListParagraph">
    <w:name w:val="List Paragraph"/>
    <w:basedOn w:val="Normal"/>
    <w:uiPriority w:val="99"/>
    <w:qFormat/>
    <w:rsid w:val="00D000CE"/>
    <w:pPr>
      <w:ind w:left="720"/>
      <w:contextualSpacing/>
    </w:pPr>
  </w:style>
  <w:style w:type="paragraph" w:styleId="NoSpacing">
    <w:name w:val="No Spacing"/>
    <w:uiPriority w:val="99"/>
    <w:qFormat/>
    <w:rsid w:val="001D2B74"/>
    <w:rPr>
      <w:rFonts w:ascii="Calibri" w:hAnsi="Calibri"/>
      <w:color w:val="44546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C79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798E"/>
    <w:rPr>
      <w:rFonts w:ascii="Segoe UI" w:hAnsi="Segoe UI" w:cs="Segoe UI"/>
      <w:color w:val="000000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B06BE0"/>
    <w:pPr>
      <w:overflowPunct w:val="0"/>
      <w:autoSpaceDE w:val="0"/>
      <w:autoSpaceDN w:val="0"/>
      <w:adjustRightInd w:val="0"/>
      <w:jc w:val="left"/>
    </w:pPr>
    <w:rPr>
      <w:rFonts w:eastAsia="Times New Roman"/>
      <w:color w:val="auto"/>
      <w:sz w:val="22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06BE0"/>
    <w:rPr>
      <w:rFonts w:eastAsia="Times New Roman" w:cs="Times New Roman"/>
      <w:sz w:val="22"/>
    </w:rPr>
  </w:style>
  <w:style w:type="character" w:styleId="CommentReference">
    <w:name w:val="annotation reference"/>
    <w:basedOn w:val="DefaultParagraphFont"/>
    <w:uiPriority w:val="99"/>
    <w:semiHidden/>
    <w:rsid w:val="007A3E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A3E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A3E4F"/>
    <w:rPr>
      <w:rFonts w:cs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A3E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A3E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97</Words>
  <Characters>558</Characters>
  <Application>Microsoft Office Outlook</Application>
  <DocSecurity>0</DocSecurity>
  <Lines>0</Lines>
  <Paragraphs>0</Paragraphs>
  <ScaleCrop>false</ScaleCrop>
  <Company>FFZG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Domagoj Toncinic</dc:creator>
  <cp:keywords/>
  <dc:description/>
  <cp:lastModifiedBy>jasmin</cp:lastModifiedBy>
  <cp:revision>2</cp:revision>
  <cp:lastPrinted>2016-10-26T09:48:00Z</cp:lastPrinted>
  <dcterms:created xsi:type="dcterms:W3CDTF">2017-01-25T09:23:00Z</dcterms:created>
  <dcterms:modified xsi:type="dcterms:W3CDTF">2017-01-25T09:23:00Z</dcterms:modified>
</cp:coreProperties>
</file>